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A760" w14:textId="0FC80937" w:rsidR="00A044D8" w:rsidRDefault="00A044D8"/>
    <w:p w14:paraId="081644FF" w14:textId="77777777" w:rsidR="00241101" w:rsidRDefault="00241101"/>
    <w:p w14:paraId="3566A8D7" w14:textId="77777777" w:rsidR="00B664F2" w:rsidRDefault="00B664F2"/>
    <w:p w14:paraId="58C6EA73" w14:textId="621D20C2" w:rsidR="00195611" w:rsidRDefault="00195611"/>
    <w:p w14:paraId="6798605B" w14:textId="77777777" w:rsidR="00B664F2" w:rsidRDefault="00B664F2" w:rsidP="00B664F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IZJAVA ZA PREJEMANJE RAČUNA PO ELEKTRONSKI POŠTI (preko UJP)</w:t>
      </w:r>
    </w:p>
    <w:p w14:paraId="5BB566A3" w14:textId="77777777" w:rsidR="00B664F2" w:rsidRDefault="00B664F2" w:rsidP="00B664F2">
      <w:pPr>
        <w:rPr>
          <w:rFonts w:ascii="Arial" w:hAnsi="Arial" w:cs="Arial"/>
          <w:sz w:val="30"/>
          <w:szCs w:val="30"/>
        </w:rPr>
      </w:pPr>
    </w:p>
    <w:p w14:paraId="592F646A" w14:textId="77777777" w:rsidR="00B664F2" w:rsidRDefault="00B664F2" w:rsidP="00B664F2">
      <w:pPr>
        <w:rPr>
          <w:rFonts w:ascii="Arial" w:hAnsi="Arial" w:cs="Arial"/>
          <w:sz w:val="30"/>
          <w:szCs w:val="30"/>
        </w:rPr>
      </w:pPr>
    </w:p>
    <w:p w14:paraId="3AD7C92A" w14:textId="47AAA904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Spodaj podpisani/a_____________________________________ (ime in priimek plačnika) izjavljam, da želim prejemati račun za otroka____________________________________</w:t>
      </w:r>
    </w:p>
    <w:p w14:paraId="0A2C1140" w14:textId="3E681AC5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(ime in priimek otroka, oddelek) po elektronski pošti v PDF obliki na moj elektronski naslov:   _______________________________________. </w:t>
      </w:r>
    </w:p>
    <w:p w14:paraId="579E7673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75330E70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Davčna številka plačnika:__________________________</w:t>
      </w:r>
    </w:p>
    <w:p w14:paraId="42BDD7C6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080B8ECA" w14:textId="744DA6A4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Obvezujem se, da bom spremembo e-naslova in ostale informacije, pomembne za izdajo računa, sporočil na OŠ </w:t>
      </w:r>
      <w:r w:rsidR="0027529A">
        <w:rPr>
          <w:rFonts w:ascii="Arial" w:hAnsi="Arial" w:cs="Arial"/>
          <w:sz w:val="22"/>
          <w:szCs w:val="22"/>
        </w:rPr>
        <w:t xml:space="preserve">Prežihovega </w:t>
      </w:r>
      <w:proofErr w:type="spellStart"/>
      <w:r w:rsidR="0027529A">
        <w:rPr>
          <w:rFonts w:ascii="Arial" w:hAnsi="Arial" w:cs="Arial"/>
          <w:sz w:val="22"/>
          <w:szCs w:val="22"/>
        </w:rPr>
        <w:t>Voranca</w:t>
      </w:r>
      <w:proofErr w:type="spellEnd"/>
      <w:r>
        <w:rPr>
          <w:rFonts w:ascii="Arial" w:hAnsi="Arial" w:cs="Arial"/>
          <w:sz w:val="22"/>
          <w:szCs w:val="22"/>
        </w:rPr>
        <w:t xml:space="preserve"> Jesenice. </w:t>
      </w:r>
    </w:p>
    <w:p w14:paraId="3E719647" w14:textId="4A422F02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Kontakt: </w:t>
      </w:r>
      <w:r w:rsidR="0027529A">
        <w:rPr>
          <w:rFonts w:ascii="Arial" w:hAnsi="Arial" w:cs="Arial"/>
          <w:sz w:val="22"/>
          <w:szCs w:val="22"/>
        </w:rPr>
        <w:t xml:space="preserve">Vesna </w:t>
      </w:r>
      <w:proofErr w:type="spellStart"/>
      <w:r w:rsidR="0027529A">
        <w:rPr>
          <w:rFonts w:ascii="Arial" w:hAnsi="Arial" w:cs="Arial"/>
          <w:sz w:val="22"/>
          <w:szCs w:val="22"/>
        </w:rPr>
        <w:t>Milonik</w:t>
      </w:r>
      <w:proofErr w:type="spellEnd"/>
      <w:r w:rsidR="0027529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tel.: 04 58</w:t>
      </w:r>
      <w:r w:rsidR="0027529A">
        <w:rPr>
          <w:rFonts w:ascii="Arial" w:hAnsi="Arial" w:cs="Arial"/>
          <w:sz w:val="22"/>
          <w:szCs w:val="22"/>
        </w:rPr>
        <w:t>1 15 16</w:t>
      </w:r>
      <w:r>
        <w:rPr>
          <w:rFonts w:ascii="Arial" w:hAnsi="Arial" w:cs="Arial"/>
          <w:sz w:val="22"/>
          <w:szCs w:val="22"/>
        </w:rPr>
        <w:t xml:space="preserve">, e-naslov: </w:t>
      </w:r>
      <w:hyperlink r:id="rId6" w:history="1">
        <w:r w:rsidR="0027529A" w:rsidRPr="00DB7857">
          <w:rPr>
            <w:rStyle w:val="Hiperpovezava"/>
            <w:rFonts w:ascii="Arial" w:hAnsi="Arial" w:cs="Arial"/>
            <w:sz w:val="22"/>
            <w:szCs w:val="22"/>
          </w:rPr>
          <w:t>knjigovodstvo@prezihovvoranc.si</w:t>
        </w:r>
      </w:hyperlink>
    </w:p>
    <w:p w14:paraId="522CE1B7" w14:textId="77777777" w:rsidR="0027529A" w:rsidRDefault="0027529A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269EF2CB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3AD516C9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V/Na _____________________, dne ______________ </w:t>
      </w:r>
    </w:p>
    <w:p w14:paraId="1BD7E9F9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4537BDD6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</w:p>
    <w:p w14:paraId="067AA66B" w14:textId="77777777" w:rsidR="00B664F2" w:rsidRDefault="00B664F2" w:rsidP="00B664F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plačnika:________________________</w:t>
      </w:r>
    </w:p>
    <w:p w14:paraId="43DA9FED" w14:textId="53DB4827" w:rsidR="00787523" w:rsidRDefault="00787523" w:rsidP="00787523">
      <w:pPr>
        <w:rPr>
          <w:rFonts w:asciiTheme="minorHAnsi" w:hAnsiTheme="minorHAnsi" w:cstheme="minorHAnsi"/>
          <w:b/>
        </w:rPr>
      </w:pPr>
    </w:p>
    <w:p w14:paraId="7B3B0A98" w14:textId="77777777" w:rsidR="00787523" w:rsidRPr="00787523" w:rsidRDefault="00787523" w:rsidP="00787523">
      <w:pPr>
        <w:rPr>
          <w:rFonts w:asciiTheme="minorHAnsi" w:hAnsiTheme="minorHAnsi" w:cstheme="minorHAnsi"/>
          <w:b/>
        </w:rPr>
      </w:pPr>
    </w:p>
    <w:p w14:paraId="4447A080" w14:textId="77777777" w:rsidR="00787523" w:rsidRDefault="00787523" w:rsidP="00195611">
      <w:pPr>
        <w:ind w:left="567"/>
      </w:pPr>
    </w:p>
    <w:sectPr w:rsidR="00787523" w:rsidSect="00787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69CA0" w14:textId="77777777" w:rsidR="00095A58" w:rsidRDefault="00095A58" w:rsidP="002A6F5B">
      <w:r>
        <w:separator/>
      </w:r>
    </w:p>
  </w:endnote>
  <w:endnote w:type="continuationSeparator" w:id="0">
    <w:p w14:paraId="5F7C4C60" w14:textId="77777777" w:rsidR="00095A58" w:rsidRDefault="00095A58" w:rsidP="002A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48B4" w14:textId="77777777" w:rsidR="003B51BF" w:rsidRDefault="003B51B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ADF04" w14:textId="77777777" w:rsidR="006558F5" w:rsidRDefault="006558F5">
    <w:pPr>
      <w:pStyle w:val="Noga"/>
      <w:rPr>
        <w:noProof/>
      </w:rPr>
    </w:pPr>
  </w:p>
  <w:p w14:paraId="3E8A589F" w14:textId="77777777" w:rsidR="006558F5" w:rsidRDefault="006558F5">
    <w:pPr>
      <w:pStyle w:val="Noga"/>
      <w:rPr>
        <w:noProof/>
      </w:rPr>
    </w:pPr>
  </w:p>
  <w:p w14:paraId="5C76A021" w14:textId="77777777" w:rsidR="002A6F5B" w:rsidRDefault="002A6F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80BD8" w14:textId="77777777" w:rsidR="003B51BF" w:rsidRDefault="003B51B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B473" w14:textId="77777777" w:rsidR="00095A58" w:rsidRDefault="00095A58" w:rsidP="002A6F5B">
      <w:r>
        <w:separator/>
      </w:r>
    </w:p>
  </w:footnote>
  <w:footnote w:type="continuationSeparator" w:id="0">
    <w:p w14:paraId="604F7C4A" w14:textId="77777777" w:rsidR="00095A58" w:rsidRDefault="00095A58" w:rsidP="002A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7E54" w14:textId="77777777" w:rsidR="003B51BF" w:rsidRDefault="003B51B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1131" w14:textId="77777777" w:rsidR="003B51BF" w:rsidRPr="006D5B8E" w:rsidRDefault="003B51BF" w:rsidP="003B51BF">
    <w:pPr>
      <w:pStyle w:val="Glava"/>
      <w:rPr>
        <w:b/>
        <w:sz w:val="20"/>
        <w:szCs w:val="20"/>
      </w:rPr>
    </w:pPr>
    <w:r w:rsidRPr="006D5B8E">
      <w:rPr>
        <w:b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EF756FE" wp14:editId="11D0FF0E">
          <wp:simplePos x="0" y="0"/>
          <wp:positionH relativeFrom="column">
            <wp:posOffset>5082540</wp:posOffset>
          </wp:positionH>
          <wp:positionV relativeFrom="paragraph">
            <wp:posOffset>-6985</wp:posOffset>
          </wp:positionV>
          <wp:extent cx="702310" cy="914400"/>
          <wp:effectExtent l="0" t="0" r="2540" b="0"/>
          <wp:wrapNone/>
          <wp:docPr id="4" name="Slika 4" descr="Šol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Šol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5B8E">
      <w:rPr>
        <w:b/>
        <w:sz w:val="20"/>
        <w:szCs w:val="20"/>
      </w:rPr>
      <w:t>OSNOVNA ŠOLA</w:t>
    </w:r>
  </w:p>
  <w:p w14:paraId="5C7D774A" w14:textId="77777777" w:rsidR="003B51BF" w:rsidRPr="006D5B8E" w:rsidRDefault="003B51BF" w:rsidP="003B51BF">
    <w:pPr>
      <w:pStyle w:val="Glava"/>
      <w:rPr>
        <w:b/>
        <w:sz w:val="20"/>
        <w:szCs w:val="20"/>
      </w:rPr>
    </w:pPr>
    <w:r w:rsidRPr="006D5B8E">
      <w:rPr>
        <w:b/>
        <w:sz w:val="20"/>
        <w:szCs w:val="20"/>
      </w:rPr>
      <w:t>PREŽIHOVEGA VORANCA JESENICE</w:t>
    </w:r>
  </w:p>
  <w:p w14:paraId="545640B3" w14:textId="77777777" w:rsidR="003B51BF" w:rsidRPr="006D5B8E" w:rsidRDefault="003B51BF" w:rsidP="003B51BF">
    <w:pPr>
      <w:pStyle w:val="Glava"/>
      <w:rPr>
        <w:b/>
        <w:sz w:val="20"/>
        <w:szCs w:val="20"/>
        <w:u w:val="single"/>
      </w:rPr>
    </w:pPr>
    <w:r w:rsidRPr="006D5B8E">
      <w:rPr>
        <w:b/>
        <w:sz w:val="20"/>
        <w:szCs w:val="20"/>
        <w:u w:val="single"/>
      </w:rPr>
      <w:t>C.</w:t>
    </w:r>
    <w:r>
      <w:rPr>
        <w:b/>
        <w:sz w:val="20"/>
        <w:szCs w:val="20"/>
        <w:u w:val="single"/>
      </w:rPr>
      <w:t xml:space="preserve"> </w:t>
    </w:r>
    <w:r w:rsidRPr="006D5B8E">
      <w:rPr>
        <w:b/>
        <w:sz w:val="20"/>
        <w:szCs w:val="20"/>
        <w:u w:val="single"/>
      </w:rPr>
      <w:t>Toneta Tomšiča 5, 4270 Jesenice</w:t>
    </w:r>
  </w:p>
  <w:p w14:paraId="0BFD05AC" w14:textId="28978F43" w:rsidR="003B51BF" w:rsidRPr="006D5B8E" w:rsidRDefault="003B51BF" w:rsidP="003B51BF">
    <w:pPr>
      <w:pStyle w:val="Glava"/>
      <w:rPr>
        <w:sz w:val="20"/>
        <w:szCs w:val="20"/>
      </w:rPr>
    </w:pPr>
    <w:r>
      <w:rPr>
        <w:sz w:val="20"/>
        <w:szCs w:val="20"/>
      </w:rPr>
      <w:t>Tel. 04 581</w:t>
    </w:r>
    <w:r w:rsidR="000E0F3A">
      <w:rPr>
        <w:sz w:val="20"/>
        <w:szCs w:val="20"/>
      </w:rPr>
      <w:t xml:space="preserve"> </w:t>
    </w:r>
    <w:r>
      <w:rPr>
        <w:sz w:val="20"/>
        <w:szCs w:val="20"/>
      </w:rPr>
      <w:t>15</w:t>
    </w:r>
    <w:r w:rsidR="000E0F3A">
      <w:rPr>
        <w:sz w:val="20"/>
        <w:szCs w:val="20"/>
      </w:rPr>
      <w:t xml:space="preserve"> </w:t>
    </w:r>
    <w:r>
      <w:rPr>
        <w:sz w:val="20"/>
        <w:szCs w:val="20"/>
      </w:rPr>
      <w:t>16</w:t>
    </w:r>
  </w:p>
  <w:p w14:paraId="04CF4784" w14:textId="77777777" w:rsidR="003B51BF" w:rsidRPr="00A200B3" w:rsidRDefault="003B51BF" w:rsidP="003B51BF">
    <w:pPr>
      <w:pStyle w:val="Glava"/>
      <w:rPr>
        <w:sz w:val="20"/>
        <w:szCs w:val="20"/>
      </w:rPr>
    </w:pPr>
    <w:r>
      <w:rPr>
        <w:sz w:val="20"/>
        <w:szCs w:val="20"/>
      </w:rPr>
      <w:t>E-pošta</w:t>
    </w:r>
    <w:r w:rsidRPr="006D5B8E">
      <w:rPr>
        <w:sz w:val="20"/>
        <w:szCs w:val="20"/>
      </w:rPr>
      <w:t xml:space="preserve">: </w:t>
    </w:r>
    <w:r>
      <w:rPr>
        <w:sz w:val="20"/>
        <w:szCs w:val="20"/>
      </w:rPr>
      <w:t>knjigovodstvo@prezihovvoranc.si</w:t>
    </w:r>
  </w:p>
  <w:p w14:paraId="1905D6B6" w14:textId="77777777" w:rsidR="002A6F5B" w:rsidRPr="00805B6A" w:rsidRDefault="002A6F5B" w:rsidP="00787523">
    <w:pPr>
      <w:pStyle w:val="Glava"/>
      <w:rPr>
        <w:rFonts w:ascii="Calibri" w:hAnsi="Calibri" w:cs="Calibri"/>
        <w:b/>
        <w:bCs/>
        <w:color w:val="254896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3548" w14:textId="77777777" w:rsidR="003B51BF" w:rsidRDefault="003B51BF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7EE"/>
    <w:rsid w:val="00041CB2"/>
    <w:rsid w:val="00095A58"/>
    <w:rsid w:val="000B0EE2"/>
    <w:rsid w:val="000E0F3A"/>
    <w:rsid w:val="001013E1"/>
    <w:rsid w:val="00112AFE"/>
    <w:rsid w:val="00195611"/>
    <w:rsid w:val="002151EC"/>
    <w:rsid w:val="00241101"/>
    <w:rsid w:val="002447EE"/>
    <w:rsid w:val="0027529A"/>
    <w:rsid w:val="002A6F5B"/>
    <w:rsid w:val="002F4E4A"/>
    <w:rsid w:val="00300B67"/>
    <w:rsid w:val="0032643C"/>
    <w:rsid w:val="00335080"/>
    <w:rsid w:val="003B51BF"/>
    <w:rsid w:val="003E06B2"/>
    <w:rsid w:val="0047138B"/>
    <w:rsid w:val="00587DD6"/>
    <w:rsid w:val="00600724"/>
    <w:rsid w:val="006558F5"/>
    <w:rsid w:val="0071232F"/>
    <w:rsid w:val="00740429"/>
    <w:rsid w:val="00787523"/>
    <w:rsid w:val="00805B6A"/>
    <w:rsid w:val="0084643E"/>
    <w:rsid w:val="008D52A0"/>
    <w:rsid w:val="009A3E64"/>
    <w:rsid w:val="00A044D8"/>
    <w:rsid w:val="00A67DFA"/>
    <w:rsid w:val="00A75DBF"/>
    <w:rsid w:val="00B664F2"/>
    <w:rsid w:val="00BD0A58"/>
    <w:rsid w:val="00C57249"/>
    <w:rsid w:val="00CE11D2"/>
    <w:rsid w:val="00D27681"/>
    <w:rsid w:val="00D507BD"/>
    <w:rsid w:val="00EE4EBF"/>
    <w:rsid w:val="00F11CFE"/>
    <w:rsid w:val="00F27D19"/>
    <w:rsid w:val="00F70E7A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4A03A1"/>
  <w15:chartTrackingRefBased/>
  <w15:docId w15:val="{7C322E63-FF7F-4D91-A4B5-27C2D0CF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5611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ojslog">
    <w:name w:val="Moj slog"/>
    <w:basedOn w:val="Navaden"/>
    <w:qFormat/>
    <w:rsid w:val="00FE6217"/>
    <w:rPr>
      <w:rFonts w:ascii="Calibri" w:eastAsiaTheme="minorHAnsi" w:hAnsi="Calibri" w:cs="Arial"/>
      <w:color w:val="000000"/>
      <w:szCs w:val="22"/>
      <w:shd w:val="clear" w:color="auto" w:fill="FFFFFF"/>
      <w:lang w:eastAsia="en-US"/>
    </w:rPr>
  </w:style>
  <w:style w:type="paragraph" w:styleId="Glava">
    <w:name w:val="header"/>
    <w:basedOn w:val="Navaden"/>
    <w:link w:val="GlavaZnak"/>
    <w:unhideWhenUsed/>
    <w:rsid w:val="002A6F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2A6F5B"/>
  </w:style>
  <w:style w:type="paragraph" w:styleId="Noga">
    <w:name w:val="footer"/>
    <w:basedOn w:val="Navaden"/>
    <w:link w:val="NogaZnak"/>
    <w:uiPriority w:val="99"/>
    <w:unhideWhenUsed/>
    <w:rsid w:val="002A6F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2A6F5B"/>
  </w:style>
  <w:style w:type="character" w:styleId="Hiperpovezava">
    <w:name w:val="Hyperlink"/>
    <w:unhideWhenUsed/>
    <w:rsid w:val="00B664F2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75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7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6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9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0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njigovodstvo@prezihovvoranc.s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Jesen\Desktop\novi%20dokumenti%20(nova%20glava%20in%20noga)\predloga%20za%20dokumente\predloga_2.dot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predloga_2.dotm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Glasbena sola Zagorje ob Savi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Jesen</dc:creator>
  <cp:keywords/>
  <dc:description/>
  <cp:lastModifiedBy>Racunovodja2</cp:lastModifiedBy>
  <cp:revision>2</cp:revision>
  <cp:lastPrinted>2026-06-08T06:05:00Z</cp:lastPrinted>
  <dcterms:created xsi:type="dcterms:W3CDTF">2026-06-08T07:10:00Z</dcterms:created>
  <dcterms:modified xsi:type="dcterms:W3CDTF">2026-06-08T07:10:00Z</dcterms:modified>
</cp:coreProperties>
</file>